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9F8" w:rsidRDefault="000D59F8">
      <w:pPr>
        <w:rPr>
          <w:sz w:val="2"/>
        </w:rPr>
      </w:pPr>
      <w:bookmarkStart w:id="0" w:name="_GoBack"/>
      <w:bookmarkEnd w:id="0"/>
    </w:p>
    <w:p w:rsidR="00344870" w:rsidRDefault="00344870" w:rsidP="00072A4A">
      <w:pPr>
        <w:rPr>
          <w:sz w:val="26"/>
          <w:szCs w:val="26"/>
        </w:rPr>
      </w:pPr>
    </w:p>
    <w:p w:rsidR="00F86D16" w:rsidRDefault="00F86D16" w:rsidP="00072A4A">
      <w:pPr>
        <w:rPr>
          <w:sz w:val="26"/>
          <w:szCs w:val="26"/>
        </w:rPr>
      </w:pPr>
    </w:p>
    <w:p w:rsidR="00F86D16" w:rsidRDefault="00F86D16" w:rsidP="00072A4A">
      <w:pPr>
        <w:rPr>
          <w:sz w:val="26"/>
          <w:szCs w:val="26"/>
        </w:rPr>
      </w:pPr>
    </w:p>
    <w:p w:rsidR="00F86D16" w:rsidRDefault="00F86D16" w:rsidP="00F86D16">
      <w:pPr>
        <w:jc w:val="center"/>
        <w:rPr>
          <w:b/>
          <w:sz w:val="28"/>
          <w:szCs w:val="28"/>
        </w:rPr>
      </w:pPr>
      <w:r w:rsidRPr="004A5D1B"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F86D16" w:rsidRDefault="00F86D16" w:rsidP="00F86D16">
      <w:pPr>
        <w:jc w:val="center"/>
        <w:rPr>
          <w:b/>
          <w:sz w:val="28"/>
          <w:szCs w:val="28"/>
        </w:rPr>
      </w:pPr>
      <w:r w:rsidRPr="004A5D1B">
        <w:rPr>
          <w:b/>
          <w:sz w:val="28"/>
          <w:szCs w:val="28"/>
        </w:rPr>
        <w:t>(схема прохождения публичного сервитута)</w:t>
      </w:r>
    </w:p>
    <w:p w:rsidR="00F86D16" w:rsidRPr="00072A4A" w:rsidRDefault="00F86D16" w:rsidP="00072A4A">
      <w:pPr>
        <w:rPr>
          <w:sz w:val="26"/>
          <w:szCs w:val="26"/>
        </w:rPr>
      </w:pPr>
    </w:p>
    <w:tbl>
      <w:tblPr>
        <w:tblW w:w="10348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879"/>
        <w:gridCol w:w="3717"/>
        <w:gridCol w:w="3795"/>
      </w:tblGrid>
      <w:tr w:rsidR="00C826C4" w:rsidRPr="00072A4A" w:rsidTr="00BF5133">
        <w:tc>
          <w:tcPr>
            <w:tcW w:w="10348" w:type="dxa"/>
            <w:gridSpan w:val="4"/>
            <w:shd w:val="clear" w:color="auto" w:fill="auto"/>
          </w:tcPr>
          <w:p w:rsidR="00A6292B" w:rsidRPr="00072A4A" w:rsidRDefault="00C826C4" w:rsidP="00596163">
            <w:pPr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Условный номер земельного участка</w:t>
            </w:r>
            <w:r w:rsidR="00072A4A" w:rsidRPr="00072A4A">
              <w:rPr>
                <w:sz w:val="21"/>
                <w:szCs w:val="21"/>
              </w:rPr>
              <w:t xml:space="preserve"> :ЗУ</w:t>
            </w:r>
          </w:p>
        </w:tc>
      </w:tr>
      <w:tr w:rsidR="00C826C4" w:rsidRPr="00072A4A" w:rsidTr="00BF5133">
        <w:tc>
          <w:tcPr>
            <w:tcW w:w="10348" w:type="dxa"/>
            <w:gridSpan w:val="4"/>
            <w:shd w:val="clear" w:color="auto" w:fill="auto"/>
          </w:tcPr>
          <w:p w:rsidR="00C826C4" w:rsidRPr="00072A4A" w:rsidRDefault="00C826C4" w:rsidP="00C826C4">
            <w:pPr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 xml:space="preserve">Площадь земельного участка </w:t>
            </w:r>
            <w:r w:rsidR="00072A4A" w:rsidRPr="00BF5133">
              <w:rPr>
                <w:sz w:val="21"/>
                <w:szCs w:val="21"/>
              </w:rPr>
              <w:t>3799</w:t>
            </w:r>
            <w:r w:rsidRPr="00BF5133">
              <w:rPr>
                <w:sz w:val="21"/>
                <w:szCs w:val="21"/>
              </w:rPr>
              <w:t xml:space="preserve"> </w:t>
            </w:r>
            <w:r w:rsidRPr="00072A4A">
              <w:rPr>
                <w:sz w:val="21"/>
                <w:szCs w:val="21"/>
              </w:rPr>
              <w:t>м</w:t>
            </w:r>
            <w:r w:rsidRPr="00072A4A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072A4A" w:rsidRPr="00072A4A" w:rsidTr="00BF5133">
        <w:tc>
          <w:tcPr>
            <w:tcW w:w="10348" w:type="dxa"/>
            <w:gridSpan w:val="4"/>
            <w:shd w:val="clear" w:color="auto" w:fill="auto"/>
          </w:tcPr>
          <w:p w:rsidR="00072A4A" w:rsidRPr="00072A4A" w:rsidRDefault="00072A4A" w:rsidP="00C0537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Кадастровые номера земельных участков на которых испрашивается </w:t>
            </w:r>
            <w:r w:rsidR="006B7F0C">
              <w:rPr>
                <w:sz w:val="21"/>
                <w:szCs w:val="21"/>
              </w:rPr>
              <w:t xml:space="preserve">публичный сервитут: </w:t>
            </w:r>
            <w:r w:rsidR="006B7F0C" w:rsidRPr="006B7F0C">
              <w:rPr>
                <w:sz w:val="21"/>
                <w:szCs w:val="21"/>
              </w:rPr>
              <w:t>38:27:020023:84</w:t>
            </w:r>
            <w:r w:rsidR="006B7F0C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38:27:020023:86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38:27:020023:88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38:27:020023:436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38:27:020023:487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38:27:020023:500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38:27:020023:495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38:27:020023:496</w:t>
            </w:r>
            <w:r w:rsidR="00BF5133">
              <w:rPr>
                <w:sz w:val="21"/>
                <w:szCs w:val="21"/>
              </w:rPr>
              <w:t xml:space="preserve">, </w:t>
            </w:r>
            <w:r w:rsidR="00BF5133" w:rsidRPr="00BF5133">
              <w:rPr>
                <w:sz w:val="21"/>
                <w:szCs w:val="21"/>
              </w:rPr>
              <w:t>38:27:020023:501</w:t>
            </w:r>
          </w:p>
        </w:tc>
      </w:tr>
      <w:tr w:rsidR="00072A4A" w:rsidRPr="00072A4A" w:rsidTr="00BF5133">
        <w:tc>
          <w:tcPr>
            <w:tcW w:w="2836" w:type="dxa"/>
            <w:gridSpan w:val="2"/>
            <w:vMerge w:val="restart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512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  <w:lang w:val="en-US"/>
              </w:rPr>
            </w:pPr>
            <w:r w:rsidRPr="00072A4A">
              <w:rPr>
                <w:sz w:val="21"/>
                <w:szCs w:val="21"/>
              </w:rPr>
              <w:t>Координаты, м</w:t>
            </w:r>
          </w:p>
        </w:tc>
      </w:tr>
      <w:tr w:rsidR="00072A4A" w:rsidRPr="00072A4A" w:rsidTr="00BF5133">
        <w:tc>
          <w:tcPr>
            <w:tcW w:w="2836" w:type="dxa"/>
            <w:gridSpan w:val="2"/>
            <w:vMerge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8B4695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8B4695">
            <w:pPr>
              <w:jc w:val="center"/>
              <w:rPr>
                <w:sz w:val="21"/>
                <w:szCs w:val="21"/>
                <w:lang w:val="en-US"/>
              </w:rPr>
            </w:pPr>
            <w:r w:rsidRPr="00072A4A">
              <w:rPr>
                <w:sz w:val="21"/>
                <w:szCs w:val="21"/>
                <w:lang w:val="en-US"/>
              </w:rPr>
              <w:t>Y</w:t>
            </w:r>
          </w:p>
        </w:tc>
      </w:tr>
      <w:tr w:rsidR="0038624B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38624B" w:rsidRPr="00072A4A" w:rsidRDefault="0038624B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072A4A" w:rsidRDefault="0038624B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2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8624B" w:rsidRPr="00072A4A" w:rsidRDefault="0038624B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</w:t>
            </w:r>
          </w:p>
        </w:tc>
      </w:tr>
      <w:tr w:rsidR="0038624B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38624B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373056.87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8624B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3317924.08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373052.13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3317925.67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372853.97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3317334.24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372699.26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3317386.45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372697.98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3317382.66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372852.70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3317330.44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372852.54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3317329.96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372857.29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3317328.37</w:t>
            </w:r>
          </w:p>
        </w:tc>
      </w:tr>
      <w:tr w:rsidR="00072A4A" w:rsidRPr="00072A4A" w:rsidTr="00BF5133">
        <w:tc>
          <w:tcPr>
            <w:tcW w:w="2836" w:type="dxa"/>
            <w:gridSpan w:val="2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373056.87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072A4A" w:rsidRPr="00072A4A" w:rsidRDefault="00072A4A" w:rsidP="00C826C4">
            <w:pPr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3317924.08</w:t>
            </w:r>
          </w:p>
        </w:tc>
      </w:tr>
      <w:tr w:rsidR="00072A4A" w:rsidRPr="00072A4A" w:rsidTr="00BF5133">
        <w:tc>
          <w:tcPr>
            <w:tcW w:w="10348" w:type="dxa"/>
            <w:gridSpan w:val="4"/>
            <w:shd w:val="clear" w:color="auto" w:fill="auto"/>
            <w:vAlign w:val="center"/>
          </w:tcPr>
          <w:p w:rsidR="00072A4A" w:rsidRPr="00072A4A" w:rsidRDefault="00072A4A" w:rsidP="00072A4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Система координат МСК-38, зона 3</w:t>
            </w:r>
          </w:p>
        </w:tc>
      </w:tr>
      <w:tr w:rsidR="00072A4A" w:rsidRPr="001D4547" w:rsidTr="00BF51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1957" w:type="dxa"/>
            <w:shd w:val="clear" w:color="auto" w:fill="auto"/>
            <w:vAlign w:val="center"/>
          </w:tcPr>
          <w:p w:rsidR="00072A4A" w:rsidRPr="00072A4A" w:rsidRDefault="00072A4A" w:rsidP="003922F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br w:type="page"/>
              <w:t>Площадь, кв.м.</w:t>
            </w:r>
          </w:p>
        </w:tc>
        <w:tc>
          <w:tcPr>
            <w:tcW w:w="8391" w:type="dxa"/>
            <w:gridSpan w:val="3"/>
            <w:shd w:val="clear" w:color="auto" w:fill="auto"/>
            <w:vAlign w:val="center"/>
          </w:tcPr>
          <w:p w:rsidR="00072A4A" w:rsidRPr="00072A4A" w:rsidRDefault="00072A4A" w:rsidP="003922F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072A4A" w:rsidRPr="00E35E9C" w:rsidTr="00BF51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 w:firstRow="1" w:lastRow="0" w:firstColumn="1" w:lastColumn="0" w:noHBand="0" w:noVBand="1"/>
        </w:tblPrEx>
        <w:trPr>
          <w:trHeight w:val="1016"/>
        </w:trPr>
        <w:tc>
          <w:tcPr>
            <w:tcW w:w="1957" w:type="dxa"/>
            <w:shd w:val="clear" w:color="auto" w:fill="auto"/>
            <w:vAlign w:val="center"/>
          </w:tcPr>
          <w:p w:rsidR="00072A4A" w:rsidRPr="00072A4A" w:rsidRDefault="00072A4A" w:rsidP="003922F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3799</w:t>
            </w:r>
          </w:p>
        </w:tc>
        <w:tc>
          <w:tcPr>
            <w:tcW w:w="8391" w:type="dxa"/>
            <w:gridSpan w:val="3"/>
            <w:shd w:val="clear" w:color="auto" w:fill="auto"/>
            <w:vAlign w:val="center"/>
          </w:tcPr>
          <w:p w:rsidR="00072A4A" w:rsidRPr="00072A4A" w:rsidRDefault="00072A4A" w:rsidP="00072A4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072A4A">
              <w:rPr>
                <w:sz w:val="21"/>
                <w:szCs w:val="21"/>
              </w:rPr>
              <w:t xml:space="preserve">Для размещения  линейного объекта «Монтаж СКТП -25/10 кВА  № 6129 от ВЛ-10 кВ «ПС Луговая – ТП-4182 и ВЛ- 0,4 кВ </w:t>
            </w:r>
            <w:r>
              <w:rPr>
                <w:sz w:val="21"/>
                <w:szCs w:val="21"/>
              </w:rPr>
              <w:t>до Заявителя</w:t>
            </w:r>
            <w:r w:rsidRPr="00072A4A">
              <w:rPr>
                <w:sz w:val="21"/>
                <w:szCs w:val="21"/>
              </w:rPr>
              <w:t>»</w:t>
            </w:r>
          </w:p>
        </w:tc>
      </w:tr>
    </w:tbl>
    <w:p w:rsidR="008A19AA" w:rsidRDefault="008A19AA" w:rsidP="002E69BF">
      <w:pPr>
        <w:rPr>
          <w:noProof/>
          <w:sz w:val="8"/>
          <w:szCs w:val="8"/>
        </w:rPr>
      </w:pPr>
      <w:r>
        <w:rPr>
          <w:sz w:val="8"/>
          <w:szCs w:val="8"/>
        </w:rP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8A19AA" w:rsidRPr="00693753" w:rsidRDefault="008A19AA" w:rsidP="00BF5133">
            <w:pPr>
              <w:rPr>
                <w:b/>
                <w:sz w:val="20"/>
                <w:szCs w:val="20"/>
              </w:rPr>
            </w:pPr>
          </w:p>
          <w:p w:rsidR="008A19AA" w:rsidRPr="00693753" w:rsidRDefault="00460D2B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3615690</wp:posOffset>
                      </wp:positionV>
                      <wp:extent cx="218440" cy="265430"/>
                      <wp:effectExtent l="52705" t="43815" r="5080" b="5080"/>
                      <wp:wrapNone/>
                      <wp:docPr id="30" name="AutoShap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8440" cy="265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DDD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1" o:spid="_x0000_s1026" type="#_x0000_t32" style="position:absolute;margin-left:151.9pt;margin-top:284.7pt;width:17.2pt;height:20.9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5344795</wp:posOffset>
                      </wp:positionH>
                      <wp:positionV relativeFrom="paragraph">
                        <wp:posOffset>257810</wp:posOffset>
                      </wp:positionV>
                      <wp:extent cx="1424305" cy="243205"/>
                      <wp:effectExtent l="1270" t="635" r="3175" b="3810"/>
                      <wp:wrapNone/>
                      <wp:docPr id="29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6F6B" w:rsidRPr="00417222" w:rsidRDefault="009A6F6B" w:rsidP="009A6F6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4" o:spid="_x0000_s1026" style="position:absolute;left:0;text-align:left;margin-left:420.85pt;margin-top:20.3pt;width:112.15pt;height:19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" filled="f" stroked="f">
                      <v:textbox>
                        <w:txbxContent>
                          <w:p w:rsidR="009A6F6B" w:rsidRPr="00417222" w:rsidRDefault="009A6F6B" w:rsidP="009A6F6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38:27:020023:86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2658745</wp:posOffset>
                      </wp:positionV>
                      <wp:extent cx="1424305" cy="238125"/>
                      <wp:effectExtent l="4445" t="1270" r="0" b="0"/>
                      <wp:wrapNone/>
                      <wp:docPr id="2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0" o:spid="_x0000_s1027" style="position:absolute;left:0;text-align:left;margin-left:19.1pt;margin-top:209.35pt;width:112.1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38:27:020023:487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3207385</wp:posOffset>
                      </wp:positionV>
                      <wp:extent cx="1424305" cy="226695"/>
                      <wp:effectExtent l="1905" t="0" r="2540" b="4445"/>
                      <wp:wrapNone/>
                      <wp:docPr id="27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26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28" style="position:absolute;left:0;text-align:left;margin-left:39.9pt;margin-top:252.55pt;width:112.15pt;height:1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lytw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38:27:020023:495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3018790</wp:posOffset>
                      </wp:positionV>
                      <wp:extent cx="1424305" cy="189230"/>
                      <wp:effectExtent l="0" t="0" r="0" b="1905"/>
                      <wp:wrapNone/>
                      <wp:docPr id="26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18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A5725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38:27:020023:496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0" o:spid="_x0000_s1029" style="position:absolute;left:0;text-align:left;margin-left:150.4pt;margin-top:237.7pt;width:112.15pt;height:1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A5725">
                              <w:rPr>
                                <w:b/>
                                <w:sz w:val="18"/>
                                <w:szCs w:val="18"/>
                              </w:rPr>
                              <w:t>38:27:020023:496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2736215</wp:posOffset>
                      </wp:positionV>
                      <wp:extent cx="1424305" cy="251460"/>
                      <wp:effectExtent l="1905" t="2540" r="2540" b="3175"/>
                      <wp:wrapNone/>
                      <wp:docPr id="25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6F6B" w:rsidRPr="00417222" w:rsidRDefault="009A6F6B" w:rsidP="009A6F6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9" o:spid="_x0000_s1030" style="position:absolute;left:0;text-align:left;margin-left:144.9pt;margin-top:215.45pt;width:112.15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W0uAIAALo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" filled="f" stroked="f">
                      <v:textbox>
                        <w:txbxContent>
                          <w:p w:rsidR="009A6F6B" w:rsidRPr="00417222" w:rsidRDefault="009A6F6B" w:rsidP="009A6F6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38:27:020023:500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2508250</wp:posOffset>
                      </wp:positionV>
                      <wp:extent cx="1424305" cy="228600"/>
                      <wp:effectExtent l="0" t="3175" r="0" b="0"/>
                      <wp:wrapNone/>
                      <wp:docPr id="24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A5725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" o:spid="_x0000_s1031" style="position:absolute;left:0;text-align:left;margin-left:142.4pt;margin-top:197.5pt;width:112.1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9y5ug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A5725">
                              <w:rPr>
                                <w:b/>
                                <w:sz w:val="18"/>
                                <w:szCs w:val="18"/>
                              </w:rPr>
                              <w:t>38:27:020023:436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3978275</wp:posOffset>
                      </wp:positionV>
                      <wp:extent cx="1424305" cy="251460"/>
                      <wp:effectExtent l="0" t="0" r="0" b="0"/>
                      <wp:wrapNone/>
                      <wp:docPr id="2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6F6B" w:rsidRPr="00417222" w:rsidRDefault="009A6F6B" w:rsidP="009A6F6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38:27:020023:493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3" o:spid="_x0000_s1032" style="position:absolute;left:0;text-align:left;margin-left:160.45pt;margin-top:313.25pt;width:112.15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" filled="f" stroked="f">
                      <v:textbox>
                        <w:txbxContent>
                          <w:p w:rsidR="009A6F6B" w:rsidRPr="00417222" w:rsidRDefault="009A6F6B" w:rsidP="009A6F6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38:27:020023:493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4142740</wp:posOffset>
                      </wp:positionV>
                      <wp:extent cx="929005" cy="0"/>
                      <wp:effectExtent l="8890" t="8890" r="5080" b="10160"/>
                      <wp:wrapNone/>
                      <wp:docPr id="22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9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1E023" id="AutoShape 162" o:spid="_x0000_s1026" type="#_x0000_t32" style="position:absolute;margin-left:164.2pt;margin-top:326.2pt;width:73.1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uGHwIAAD0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3904615</wp:posOffset>
                      </wp:positionV>
                      <wp:extent cx="198755" cy="238760"/>
                      <wp:effectExtent l="50800" t="46990" r="7620" b="9525"/>
                      <wp:wrapNone/>
                      <wp:docPr id="21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8755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F28E2" id="AutoShape 161" o:spid="_x0000_s1026" type="#_x0000_t32" style="position:absolute;margin-left:148pt;margin-top:307.45pt;width:15.65pt;height:18.8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2896870</wp:posOffset>
                      </wp:positionV>
                      <wp:extent cx="918210" cy="0"/>
                      <wp:effectExtent l="8255" t="10795" r="6985" b="8255"/>
                      <wp:wrapNone/>
                      <wp:docPr id="20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82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D06F7" id="AutoShape 160" o:spid="_x0000_s1026" type="#_x0000_t32" style="position:absolute;margin-left:148.4pt;margin-top:228.1pt;width:72.3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2897505</wp:posOffset>
                      </wp:positionV>
                      <wp:extent cx="119380" cy="200660"/>
                      <wp:effectExtent l="53340" t="11430" r="8255" b="45085"/>
                      <wp:wrapNone/>
                      <wp:docPr id="19" name="AutoShap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380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0EA76" id="AutoShape 158" o:spid="_x0000_s1026" type="#_x0000_t32" style="position:absolute;margin-left:138.45pt;margin-top:228.15pt;width:9.4pt;height:15.8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3677285</wp:posOffset>
                      </wp:positionV>
                      <wp:extent cx="1424305" cy="251460"/>
                      <wp:effectExtent l="0" t="635" r="0" b="0"/>
                      <wp:wrapNone/>
                      <wp:docPr id="18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725" w:rsidRPr="00417222" w:rsidRDefault="007A5725" w:rsidP="007A572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38:27:020023:501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5" o:spid="_x0000_s1033" style="position:absolute;left:0;text-align:left;margin-left:165.5pt;margin-top:289.55pt;width:112.15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bZ/uQIAALo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" filled="f" stroked="f">
                      <v:textbox>
                        <w:txbxContent>
                          <w:p w:rsidR="007A5725" w:rsidRPr="00417222" w:rsidRDefault="007A5725" w:rsidP="007A57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38:27:020023:501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3885565</wp:posOffset>
                      </wp:positionV>
                      <wp:extent cx="929005" cy="0"/>
                      <wp:effectExtent l="8890" t="8890" r="5080" b="10160"/>
                      <wp:wrapNone/>
                      <wp:docPr id="17" name="AutoShap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9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ECCB4" id="AutoShape 152" o:spid="_x0000_s1026" type="#_x0000_t32" style="position:absolute;margin-left:168.7pt;margin-top:305.95pt;width:73.1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Q/OHw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3369945</wp:posOffset>
                      </wp:positionV>
                      <wp:extent cx="974725" cy="0"/>
                      <wp:effectExtent l="5715" t="7620" r="10160" b="11430"/>
                      <wp:wrapNone/>
                      <wp:docPr id="16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4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8532E" id="AutoShape 145" o:spid="_x0000_s1026" type="#_x0000_t32" style="position:absolute;margin-left:41.7pt;margin-top:265.35pt;width:76.7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3369945</wp:posOffset>
                      </wp:positionV>
                      <wp:extent cx="209550" cy="251460"/>
                      <wp:effectExtent l="8890" t="7620" r="48260" b="45720"/>
                      <wp:wrapNone/>
                      <wp:docPr id="15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251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93A42" id="AutoShape 144" o:spid="_x0000_s1026" type="#_x0000_t32" style="position:absolute;margin-left:118.45pt;margin-top:265.35pt;width:16.5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tJOgIAAGQ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3169920</wp:posOffset>
                      </wp:positionV>
                      <wp:extent cx="119380" cy="200660"/>
                      <wp:effectExtent l="58420" t="7620" r="12700" b="39370"/>
                      <wp:wrapNone/>
                      <wp:docPr id="14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380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A0078" id="AutoShape 148" o:spid="_x0000_s1026" type="#_x0000_t32" style="position:absolute;margin-left:146.35pt;margin-top:249.6pt;width:9.4pt;height:15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3169920</wp:posOffset>
                      </wp:positionV>
                      <wp:extent cx="918210" cy="0"/>
                      <wp:effectExtent l="6350" t="7620" r="8890" b="11430"/>
                      <wp:wrapNone/>
                      <wp:docPr id="13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82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9208E" id="AutoShape 149" o:spid="_x0000_s1026" type="#_x0000_t32" style="position:absolute;margin-left:155.75pt;margin-top:249.6pt;width:72.3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vnHwIAAD0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2825750</wp:posOffset>
                      </wp:positionV>
                      <wp:extent cx="311150" cy="106680"/>
                      <wp:effectExtent l="5080" t="6350" r="36195" b="58420"/>
                      <wp:wrapNone/>
                      <wp:docPr id="12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150" cy="106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F607F" id="AutoShape 138" o:spid="_x0000_s1026" type="#_x0000_t32" style="position:absolute;margin-left:93.4pt;margin-top:222.5pt;width:24.5pt;height: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2826385</wp:posOffset>
                      </wp:positionV>
                      <wp:extent cx="822960" cy="0"/>
                      <wp:effectExtent l="13335" t="6985" r="11430" b="12065"/>
                      <wp:wrapNone/>
                      <wp:docPr id="11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2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0B758" id="AutoShape 139" o:spid="_x0000_s1026" type="#_x0000_t32" style="position:absolute;margin-left:28.05pt;margin-top:222.55pt;width:64.8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2691765</wp:posOffset>
                      </wp:positionV>
                      <wp:extent cx="107315" cy="182245"/>
                      <wp:effectExtent l="53340" t="5715" r="10795" b="40640"/>
                      <wp:wrapNone/>
                      <wp:docPr id="9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31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2424C" id="AutoShape 141" o:spid="_x0000_s1026" type="#_x0000_t32" style="position:absolute;margin-left:138.45pt;margin-top:211.95pt;width:8.45pt;height:14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AhXPwIAAG0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2693035</wp:posOffset>
                      </wp:positionV>
                      <wp:extent cx="899160" cy="0"/>
                      <wp:effectExtent l="13335" t="6985" r="11430" b="12065"/>
                      <wp:wrapNone/>
                      <wp:docPr id="8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9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D233F" id="AutoShape 142" o:spid="_x0000_s1026" type="#_x0000_t32" style="position:absolute;margin-left:145.8pt;margin-top:212.05pt;width:70.8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Qh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5922645</wp:posOffset>
                      </wp:positionV>
                      <wp:extent cx="1477010" cy="316865"/>
                      <wp:effectExtent l="0" t="0" r="3810" b="0"/>
                      <wp:wrapNone/>
                      <wp:docPr id="7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701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1EED" w:rsidRPr="00A11EED" w:rsidRDefault="00A11EED">
                                  <w:pPr>
                                    <w:rPr>
                                      <w:color w:val="00B0F0"/>
                                      <w:sz w:val="21"/>
                                      <w:szCs w:val="21"/>
                                    </w:rPr>
                                  </w:pPr>
                                  <w:r w:rsidRPr="00A11EED">
                                    <w:rPr>
                                      <w:b/>
                                      <w:color w:val="00B0F0"/>
                                      <w:sz w:val="21"/>
                                      <w:szCs w:val="21"/>
                                    </w:rPr>
                                    <w:t>38:27:020023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6" o:spid="_x0000_s1034" style="position:absolute;left:0;text-align:left;margin-left:95.65pt;margin-top:466.35pt;width:116.3pt;height:2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6QGtgIAALk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" filled="f" stroked="f">
                      <v:textbox>
                        <w:txbxContent>
                          <w:p w:rsidR="00A11EED" w:rsidRPr="00A11EED" w:rsidRDefault="00A11EED">
                            <w:pPr>
                              <w:rPr>
                                <w:color w:val="00B0F0"/>
                                <w:sz w:val="21"/>
                                <w:szCs w:val="21"/>
                              </w:rPr>
                            </w:pPr>
                            <w:r w:rsidRPr="00A11EED">
                              <w:rPr>
                                <w:b/>
                                <w:color w:val="00B0F0"/>
                                <w:sz w:val="21"/>
                                <w:szCs w:val="21"/>
                              </w:rPr>
                              <w:t>38:27:020023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1979930</wp:posOffset>
                      </wp:positionV>
                      <wp:extent cx="1424305" cy="243205"/>
                      <wp:effectExtent l="0" t="0" r="0" b="0"/>
                      <wp:wrapNone/>
                      <wp:docPr id="6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17222" w:rsidRPr="00417222" w:rsidRDefault="00417222" w:rsidP="00417222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1722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" o:spid="_x0000_s1035" style="position:absolute;left:0;text-align:left;margin-left:61.3pt;margin-top:155.9pt;width:112.15pt;height:1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vRstgIAALk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" filled="f" stroked="f">
                      <v:textbox>
                        <w:txbxContent>
                          <w:p w:rsidR="00417222" w:rsidRPr="00417222" w:rsidRDefault="00417222" w:rsidP="0041722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17222">
                              <w:rPr>
                                <w:b/>
                                <w:sz w:val="18"/>
                                <w:szCs w:val="18"/>
                              </w:rPr>
                              <w:t>38:27:020023:88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3455035</wp:posOffset>
                      </wp:positionH>
                      <wp:positionV relativeFrom="paragraph">
                        <wp:posOffset>1162050</wp:posOffset>
                      </wp:positionV>
                      <wp:extent cx="1424305" cy="243205"/>
                      <wp:effectExtent l="0" t="0" r="0" b="4445"/>
                      <wp:wrapNone/>
                      <wp:docPr id="5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17222" w:rsidRPr="00417222" w:rsidRDefault="00417222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1722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38:27:020023:84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" o:spid="_x0000_s1036" style="position:absolute;left:0;text-align:left;margin-left:272.05pt;margin-top:91.5pt;width:112.15pt;height:1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" filled="f" stroked="f">
                      <v:textbox>
                        <w:txbxContent>
                          <w:p w:rsidR="00417222" w:rsidRPr="00417222" w:rsidRDefault="0041722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17222">
                              <w:rPr>
                                <w:b/>
                                <w:sz w:val="18"/>
                                <w:szCs w:val="18"/>
                              </w:rPr>
                              <w:t>38:27:020023:84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11EED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80010</wp:posOffset>
                  </wp:positionV>
                  <wp:extent cx="234315" cy="913765"/>
                  <wp:effectExtent l="19050" t="0" r="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7E0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6473190"/>
                  <wp:effectExtent l="38100" t="19050" r="19050" b="22860"/>
                  <wp:docPr id="10" name="Рисунок 9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473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BF5133" w:rsidRPr="00B53583" w:rsidRDefault="00167E01" w:rsidP="00BF513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 : 1 5</w:t>
            </w:r>
            <w:r w:rsidR="00BF5133">
              <w:rPr>
                <w:b/>
                <w:sz w:val="21"/>
                <w:szCs w:val="21"/>
              </w:rPr>
              <w:t>5</w:t>
            </w:r>
            <w:r w:rsidR="00BF5133" w:rsidRPr="00B53583">
              <w:rPr>
                <w:b/>
                <w:sz w:val="21"/>
                <w:szCs w:val="21"/>
              </w:rPr>
              <w:t>00</w:t>
            </w:r>
          </w:p>
          <w:p w:rsidR="00BF5133" w:rsidRPr="00B53583" w:rsidRDefault="00460D2B" w:rsidP="00BF513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88265</wp:posOffset>
                      </wp:positionV>
                      <wp:extent cx="348615" cy="231775"/>
                      <wp:effectExtent l="6350" t="12065" r="6985" b="13335"/>
                      <wp:wrapNone/>
                      <wp:docPr id="4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D3F4F" id="Rectangle 132" o:spid="_x0000_s1026" style="position:absolute;margin-left:9.5pt;margin-top:6.95pt;width:27.45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" filled="f" fillcolor="red" strokecolor="red"/>
                  </w:pict>
                </mc:Fallback>
              </mc:AlternateContent>
            </w:r>
          </w:p>
          <w:p w:rsidR="00BF5133" w:rsidRPr="00B53583" w:rsidRDefault="00BF5133" w:rsidP="00BF5133">
            <w:pPr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       </w:t>
            </w:r>
            <w:r w:rsidRPr="00B53583">
              <w:rPr>
                <w:b/>
                <w:sz w:val="21"/>
                <w:szCs w:val="21"/>
              </w:rPr>
              <w:t xml:space="preserve">-- </w:t>
            </w:r>
            <w:r w:rsidRPr="00B53583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сервитута)</w:t>
            </w:r>
            <w:r w:rsidRPr="00B53583">
              <w:rPr>
                <w:b/>
                <w:sz w:val="21"/>
                <w:szCs w:val="21"/>
              </w:rPr>
              <w:t xml:space="preserve">  </w:t>
            </w:r>
          </w:p>
          <w:p w:rsidR="00BF5133" w:rsidRPr="00B53583" w:rsidRDefault="00460D2B" w:rsidP="00BF5133">
            <w:pPr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84455</wp:posOffset>
                      </wp:positionV>
                      <wp:extent cx="348615" cy="231775"/>
                      <wp:effectExtent l="6350" t="8255" r="6985" b="7620"/>
                      <wp:wrapNone/>
                      <wp:docPr id="3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DD18" id="Rectangle 133" o:spid="_x0000_s1026" style="position:absolute;margin-left:9.5pt;margin-top:6.65pt;width:27.45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">
                      <v:stroke dashstyle="dash"/>
                    </v:rect>
                  </w:pict>
                </mc:Fallback>
              </mc:AlternateContent>
            </w:r>
          </w:p>
          <w:p w:rsidR="00BF5133" w:rsidRPr="00B53583" w:rsidRDefault="00BF5133" w:rsidP="00BF5133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        </w:t>
            </w:r>
            <w:r w:rsidRPr="00B53583">
              <w:rPr>
                <w:b/>
                <w:sz w:val="21"/>
                <w:szCs w:val="21"/>
              </w:rPr>
              <w:t>--</w:t>
            </w:r>
            <w:r w:rsidRPr="00B53583">
              <w:rPr>
                <w:sz w:val="21"/>
                <w:szCs w:val="21"/>
              </w:rPr>
              <w:t xml:space="preserve"> линия электропередач </w:t>
            </w:r>
          </w:p>
          <w:p w:rsidR="00BF5133" w:rsidRPr="00B53583" w:rsidRDefault="00460D2B" w:rsidP="00BF513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100965</wp:posOffset>
                      </wp:positionV>
                      <wp:extent cx="348615" cy="231775"/>
                      <wp:effectExtent l="8890" t="5715" r="13970" b="10160"/>
                      <wp:wrapNone/>
                      <wp:docPr id="2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A498C" id="Rectangle 134" o:spid="_x0000_s1026" style="position:absolute;margin-left:9.7pt;margin-top:7.95pt;width:27.45pt;height: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" strokecolor="#e36c0a"/>
                  </w:pict>
                </mc:Fallback>
              </mc:AlternateContent>
            </w:r>
          </w:p>
          <w:p w:rsidR="00BF5133" w:rsidRPr="00B53583" w:rsidRDefault="00BF5133" w:rsidP="00BF5133">
            <w:pPr>
              <w:ind w:left="-108"/>
              <w:jc w:val="both"/>
              <w:rPr>
                <w:color w:val="000000"/>
                <w:sz w:val="21"/>
                <w:szCs w:val="21"/>
              </w:rPr>
            </w:pPr>
            <w:r w:rsidRPr="00B53583">
              <w:rPr>
                <w:b/>
                <w:sz w:val="21"/>
                <w:szCs w:val="21"/>
              </w:rPr>
              <w:t xml:space="preserve">                 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B53583">
              <w:rPr>
                <w:b/>
                <w:sz w:val="21"/>
                <w:szCs w:val="21"/>
              </w:rPr>
              <w:t xml:space="preserve">--  </w:t>
            </w:r>
            <w:r w:rsidRPr="00B53583">
              <w:rPr>
                <w:sz w:val="21"/>
                <w:szCs w:val="21"/>
              </w:rPr>
              <w:t xml:space="preserve">граница </w:t>
            </w:r>
            <w:r w:rsidRPr="00B53583">
              <w:rPr>
                <w:color w:val="000000"/>
                <w:sz w:val="21"/>
                <w:szCs w:val="21"/>
              </w:rPr>
              <w:t>земельного участка, внесенного в ЕГРН, в отношении которого испрашивается  сервитут</w:t>
            </w:r>
          </w:p>
          <w:p w:rsidR="00BF5133" w:rsidRPr="001B6C90" w:rsidRDefault="00BF5133" w:rsidP="00BF513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BF5133" w:rsidRPr="00A11EED" w:rsidRDefault="00BF5133" w:rsidP="00A11EED">
            <w:pPr>
              <w:rPr>
                <w:b/>
                <w:sz w:val="18"/>
                <w:szCs w:val="18"/>
              </w:rPr>
            </w:pPr>
            <w:r w:rsidRPr="00A11EED">
              <w:rPr>
                <w:sz w:val="20"/>
                <w:szCs w:val="20"/>
              </w:rPr>
              <w:t xml:space="preserve">  </w:t>
            </w:r>
            <w:r w:rsidR="00A11EED" w:rsidRPr="00A11EED">
              <w:rPr>
                <w:sz w:val="20"/>
                <w:szCs w:val="20"/>
              </w:rPr>
              <w:t xml:space="preserve">  </w:t>
            </w:r>
            <w:r w:rsidR="00A11EED" w:rsidRPr="00A11EED">
              <w:rPr>
                <w:b/>
                <w:sz w:val="20"/>
                <w:szCs w:val="20"/>
              </w:rPr>
              <w:t>38:27:020023:88</w:t>
            </w:r>
            <w:r>
              <w:rPr>
                <w:sz w:val="21"/>
                <w:szCs w:val="21"/>
              </w:rPr>
              <w:t xml:space="preserve">   </w:t>
            </w:r>
            <w:r w:rsidRPr="00B53583">
              <w:rPr>
                <w:sz w:val="21"/>
                <w:szCs w:val="21"/>
              </w:rPr>
              <w:t>– кадастровый номер земельного участка</w:t>
            </w:r>
          </w:p>
          <w:p w:rsidR="00BF5133" w:rsidRDefault="00BF5133" w:rsidP="00BF5133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  <w:p w:rsidR="00BF5133" w:rsidRPr="00A11EED" w:rsidRDefault="00BF5133" w:rsidP="00A11EED">
            <w:pPr>
              <w:rPr>
                <w:color w:val="00B0F0"/>
                <w:sz w:val="21"/>
                <w:szCs w:val="21"/>
              </w:rPr>
            </w:pPr>
            <w:r w:rsidRPr="001B6C90">
              <w:rPr>
                <w:b/>
                <w:color w:val="00B0F0"/>
                <w:sz w:val="22"/>
                <w:szCs w:val="22"/>
              </w:rPr>
              <w:t xml:space="preserve"> </w:t>
            </w:r>
            <w:r w:rsidR="00A11EED">
              <w:rPr>
                <w:b/>
                <w:color w:val="00B0F0"/>
                <w:sz w:val="22"/>
                <w:szCs w:val="22"/>
              </w:rPr>
              <w:t xml:space="preserve">   </w:t>
            </w:r>
            <w:r w:rsidR="00A11EED" w:rsidRPr="00A11EED">
              <w:rPr>
                <w:b/>
                <w:color w:val="00B0F0"/>
                <w:sz w:val="21"/>
                <w:szCs w:val="21"/>
              </w:rPr>
              <w:t>38:27:020023</w:t>
            </w:r>
            <w:r w:rsidRPr="001B6C90">
              <w:rPr>
                <w:b/>
                <w:color w:val="00B0F0"/>
                <w:sz w:val="22"/>
                <w:szCs w:val="22"/>
              </w:rPr>
              <w:t xml:space="preserve">  </w:t>
            </w:r>
            <w:r>
              <w:rPr>
                <w:b/>
                <w:color w:val="000000" w:themeColor="text1"/>
                <w:sz w:val="22"/>
                <w:szCs w:val="22"/>
              </w:rPr>
              <w:t>–</w:t>
            </w:r>
            <w:r>
              <w:rPr>
                <w:b/>
                <w:color w:val="00B0F0"/>
                <w:sz w:val="22"/>
                <w:szCs w:val="22"/>
              </w:rPr>
              <w:t xml:space="preserve"> </w:t>
            </w:r>
            <w:r w:rsidRPr="003757F1">
              <w:rPr>
                <w:color w:val="000000" w:themeColor="text1"/>
                <w:sz w:val="22"/>
                <w:szCs w:val="22"/>
              </w:rPr>
              <w:t xml:space="preserve">номер кадастрового квартала </w:t>
            </w:r>
          </w:p>
          <w:p w:rsidR="00BF5133" w:rsidRPr="00B53583" w:rsidRDefault="00BF5133" w:rsidP="00BF5133">
            <w:pPr>
              <w:rPr>
                <w:sz w:val="21"/>
                <w:szCs w:val="21"/>
              </w:rPr>
            </w:pPr>
          </w:p>
          <w:p w:rsidR="008A19AA" w:rsidRPr="00A11EED" w:rsidRDefault="00460D2B" w:rsidP="00A11EED">
            <w:pPr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40640</wp:posOffset>
                      </wp:positionV>
                      <wp:extent cx="45085" cy="48895"/>
                      <wp:effectExtent l="12065" t="12065" r="9525" b="5715"/>
                      <wp:wrapNone/>
                      <wp:docPr id="1" name="Oval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C7336B" id="Oval 135" o:spid="_x0000_s1026" style="position:absolute;margin-left:14.45pt;margin-top:3.2pt;width:3.55pt;height: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" fillcolor="black"/>
                  </w:pict>
                </mc:Fallback>
              </mc:AlternateContent>
            </w:r>
            <w:r w:rsidR="00BF5133" w:rsidRPr="00B53583">
              <w:rPr>
                <w:sz w:val="21"/>
                <w:szCs w:val="21"/>
              </w:rPr>
              <w:t xml:space="preserve">       </w:t>
            </w:r>
            <w:r w:rsidR="00A11EED">
              <w:rPr>
                <w:sz w:val="21"/>
                <w:szCs w:val="21"/>
              </w:rPr>
              <w:t xml:space="preserve"> </w:t>
            </w:r>
            <w:r w:rsidR="00BF5133" w:rsidRPr="00B53583">
              <w:rPr>
                <w:sz w:val="21"/>
                <w:szCs w:val="21"/>
              </w:rPr>
              <w:t>н</w:t>
            </w:r>
            <w:r w:rsidR="00BF5133" w:rsidRPr="00B53583">
              <w:rPr>
                <w:b/>
                <w:sz w:val="21"/>
                <w:szCs w:val="21"/>
              </w:rPr>
              <w:t xml:space="preserve">   --  </w:t>
            </w:r>
            <w:r w:rsidR="00BF5133" w:rsidRPr="00B53583">
              <w:rPr>
                <w:sz w:val="21"/>
                <w:szCs w:val="21"/>
              </w:rPr>
              <w:t>обозначение характерных точек публичного сервитут</w:t>
            </w:r>
            <w:r w:rsidR="00A11EED">
              <w:rPr>
                <w:sz w:val="21"/>
                <w:szCs w:val="21"/>
              </w:rPr>
              <w:t>а</w:t>
            </w:r>
          </w:p>
          <w:p w:rsidR="008A19AA" w:rsidRDefault="008A19AA" w:rsidP="00B52667">
            <w:pPr>
              <w:rPr>
                <w:sz w:val="8"/>
              </w:rPr>
            </w:pPr>
          </w:p>
          <w:p w:rsidR="008A19AA" w:rsidRDefault="008A19AA" w:rsidP="00B52667">
            <w:pPr>
              <w:rPr>
                <w:sz w:val="8"/>
                <w:szCs w:val="8"/>
              </w:rPr>
            </w:pPr>
          </w:p>
          <w:p w:rsidR="008A19AA" w:rsidRDefault="008A19AA" w:rsidP="00B52667">
            <w:pPr>
              <w:rPr>
                <w:sz w:val="8"/>
                <w:szCs w:val="8"/>
              </w:rPr>
            </w:pPr>
          </w:p>
          <w:p w:rsidR="008A19AA" w:rsidRDefault="008A19AA" w:rsidP="00B52667"/>
          <w:p w:rsidR="008A19AA" w:rsidRPr="004C2A63" w:rsidRDefault="008A19AA" w:rsidP="00B52667"/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6B7F0C">
      <w:footerReference w:type="even" r:id="rId9"/>
      <w:footerReference w:type="default" r:id="rId10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F55" w:rsidRDefault="00102F55">
      <w:r>
        <w:separator/>
      </w:r>
    </w:p>
  </w:endnote>
  <w:endnote w:type="continuationSeparator" w:id="0">
    <w:p w:rsidR="00102F55" w:rsidRDefault="00102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1C3" w:rsidRDefault="00BC6C04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D51C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8D51C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1C3" w:rsidRDefault="008D51C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F55" w:rsidRDefault="00102F55">
      <w:r>
        <w:separator/>
      </w:r>
    </w:p>
  </w:footnote>
  <w:footnote w:type="continuationSeparator" w:id="0">
    <w:p w:rsidR="00102F55" w:rsidRDefault="00102F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0C"/>
    <w:rsid w:val="00010B0A"/>
    <w:rsid w:val="00042F3B"/>
    <w:rsid w:val="00072A4A"/>
    <w:rsid w:val="0007437B"/>
    <w:rsid w:val="000C1836"/>
    <w:rsid w:val="000C6E39"/>
    <w:rsid w:val="000C745F"/>
    <w:rsid w:val="000D59F8"/>
    <w:rsid w:val="000E0AF3"/>
    <w:rsid w:val="000E54D2"/>
    <w:rsid w:val="000E56A9"/>
    <w:rsid w:val="000E6177"/>
    <w:rsid w:val="00102F55"/>
    <w:rsid w:val="001200D0"/>
    <w:rsid w:val="00122D6B"/>
    <w:rsid w:val="001556B0"/>
    <w:rsid w:val="00167E01"/>
    <w:rsid w:val="00170DEB"/>
    <w:rsid w:val="001A6411"/>
    <w:rsid w:val="001A7A22"/>
    <w:rsid w:val="001C3AD5"/>
    <w:rsid w:val="001C6FA3"/>
    <w:rsid w:val="001D1BAD"/>
    <w:rsid w:val="00202AB9"/>
    <w:rsid w:val="00235B59"/>
    <w:rsid w:val="00256C72"/>
    <w:rsid w:val="002772FC"/>
    <w:rsid w:val="00281DA4"/>
    <w:rsid w:val="002C09BF"/>
    <w:rsid w:val="002E3FCA"/>
    <w:rsid w:val="002E69BF"/>
    <w:rsid w:val="003129C3"/>
    <w:rsid w:val="0033340B"/>
    <w:rsid w:val="00335943"/>
    <w:rsid w:val="00335B15"/>
    <w:rsid w:val="00344870"/>
    <w:rsid w:val="003549A0"/>
    <w:rsid w:val="0038624B"/>
    <w:rsid w:val="003A159D"/>
    <w:rsid w:val="003C627B"/>
    <w:rsid w:val="003F3DBA"/>
    <w:rsid w:val="003F7F20"/>
    <w:rsid w:val="0040456D"/>
    <w:rsid w:val="00417222"/>
    <w:rsid w:val="004179A5"/>
    <w:rsid w:val="00432044"/>
    <w:rsid w:val="00460D2B"/>
    <w:rsid w:val="004951A1"/>
    <w:rsid w:val="004C2A63"/>
    <w:rsid w:val="0052778D"/>
    <w:rsid w:val="0054169C"/>
    <w:rsid w:val="00554871"/>
    <w:rsid w:val="005637F9"/>
    <w:rsid w:val="00563CC4"/>
    <w:rsid w:val="00576B2C"/>
    <w:rsid w:val="00583DAE"/>
    <w:rsid w:val="00596163"/>
    <w:rsid w:val="005B4876"/>
    <w:rsid w:val="005B77DD"/>
    <w:rsid w:val="005D6991"/>
    <w:rsid w:val="00606548"/>
    <w:rsid w:val="006151C2"/>
    <w:rsid w:val="006731FF"/>
    <w:rsid w:val="00693753"/>
    <w:rsid w:val="006A0AC3"/>
    <w:rsid w:val="006A16E6"/>
    <w:rsid w:val="006A750A"/>
    <w:rsid w:val="006B7EAA"/>
    <w:rsid w:val="006B7F0C"/>
    <w:rsid w:val="006C1AA7"/>
    <w:rsid w:val="0071241E"/>
    <w:rsid w:val="00724B44"/>
    <w:rsid w:val="00732DEE"/>
    <w:rsid w:val="007915B4"/>
    <w:rsid w:val="007A5725"/>
    <w:rsid w:val="007B1A3F"/>
    <w:rsid w:val="007B21FA"/>
    <w:rsid w:val="007D4C30"/>
    <w:rsid w:val="007E1B10"/>
    <w:rsid w:val="00835B1C"/>
    <w:rsid w:val="00836A1B"/>
    <w:rsid w:val="008A19AA"/>
    <w:rsid w:val="008B4695"/>
    <w:rsid w:val="008D51C3"/>
    <w:rsid w:val="00912984"/>
    <w:rsid w:val="00914FCC"/>
    <w:rsid w:val="00920541"/>
    <w:rsid w:val="00926792"/>
    <w:rsid w:val="009543C0"/>
    <w:rsid w:val="009922D3"/>
    <w:rsid w:val="0099366D"/>
    <w:rsid w:val="009A0C27"/>
    <w:rsid w:val="009A6F6B"/>
    <w:rsid w:val="009E4B76"/>
    <w:rsid w:val="009F3C61"/>
    <w:rsid w:val="00A032C8"/>
    <w:rsid w:val="00A118A7"/>
    <w:rsid w:val="00A11EED"/>
    <w:rsid w:val="00A5565F"/>
    <w:rsid w:val="00A6292B"/>
    <w:rsid w:val="00AD0B32"/>
    <w:rsid w:val="00B04E98"/>
    <w:rsid w:val="00B079D7"/>
    <w:rsid w:val="00B31482"/>
    <w:rsid w:val="00B4125C"/>
    <w:rsid w:val="00B443F2"/>
    <w:rsid w:val="00B517EC"/>
    <w:rsid w:val="00B52667"/>
    <w:rsid w:val="00B5433D"/>
    <w:rsid w:val="00B90700"/>
    <w:rsid w:val="00BC234A"/>
    <w:rsid w:val="00BC6C04"/>
    <w:rsid w:val="00BD188A"/>
    <w:rsid w:val="00BD3438"/>
    <w:rsid w:val="00BE1C64"/>
    <w:rsid w:val="00BF382A"/>
    <w:rsid w:val="00BF5133"/>
    <w:rsid w:val="00C03AC4"/>
    <w:rsid w:val="00C0537E"/>
    <w:rsid w:val="00C30323"/>
    <w:rsid w:val="00C54B37"/>
    <w:rsid w:val="00C826C4"/>
    <w:rsid w:val="00C924DD"/>
    <w:rsid w:val="00CB7982"/>
    <w:rsid w:val="00CB7D92"/>
    <w:rsid w:val="00CC4C2B"/>
    <w:rsid w:val="00CD3B96"/>
    <w:rsid w:val="00CF75EF"/>
    <w:rsid w:val="00D00B35"/>
    <w:rsid w:val="00D15297"/>
    <w:rsid w:val="00D31A86"/>
    <w:rsid w:val="00D42EF9"/>
    <w:rsid w:val="00D4425F"/>
    <w:rsid w:val="00D65BF5"/>
    <w:rsid w:val="00DA3B4D"/>
    <w:rsid w:val="00DC3827"/>
    <w:rsid w:val="00DE7434"/>
    <w:rsid w:val="00DF6A6C"/>
    <w:rsid w:val="00DF7293"/>
    <w:rsid w:val="00E24D8E"/>
    <w:rsid w:val="00E34A2D"/>
    <w:rsid w:val="00E47F16"/>
    <w:rsid w:val="00E55143"/>
    <w:rsid w:val="00E8672D"/>
    <w:rsid w:val="00EB0B42"/>
    <w:rsid w:val="00EE1FBE"/>
    <w:rsid w:val="00EE2C78"/>
    <w:rsid w:val="00F01E8A"/>
    <w:rsid w:val="00F07C00"/>
    <w:rsid w:val="00F24418"/>
    <w:rsid w:val="00F403D5"/>
    <w:rsid w:val="00F5434E"/>
    <w:rsid w:val="00F550FD"/>
    <w:rsid w:val="00F86D16"/>
    <w:rsid w:val="00F969E1"/>
    <w:rsid w:val="00FC48B8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C20B939-7F08-40E9-A32A-C5BEA259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72A4A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010B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10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0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dima</cp:lastModifiedBy>
  <cp:revision>2</cp:revision>
  <cp:lastPrinted>2020-08-05T06:34:00Z</cp:lastPrinted>
  <dcterms:created xsi:type="dcterms:W3CDTF">2020-08-10T03:51:00Z</dcterms:created>
  <dcterms:modified xsi:type="dcterms:W3CDTF">2020-08-10T03:51:00Z</dcterms:modified>
</cp:coreProperties>
</file>